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0E33" w:rsidRPr="00841A4D" w:rsidRDefault="00080E33" w:rsidP="00080E33">
      <w:pPr>
        <w:jc w:val="center"/>
        <w:rPr>
          <w:rFonts w:ascii="Meiryo UI" w:eastAsia="Meiryo UI" w:hAnsi="Meiryo UI"/>
          <w:b/>
          <w:sz w:val="28"/>
          <w:szCs w:val="28"/>
          <w:bdr w:val="single" w:sz="4" w:space="0" w:color="auto"/>
        </w:rPr>
      </w:pPr>
      <w:r w:rsidRPr="00841A4D">
        <w:rPr>
          <w:rFonts w:ascii="Meiryo UI" w:eastAsia="Meiryo UI" w:hAnsi="Meiryo UI" w:hint="eastAsia"/>
          <w:b/>
          <w:sz w:val="28"/>
          <w:szCs w:val="28"/>
          <w:bdr w:val="single" w:sz="4" w:space="0" w:color="auto"/>
        </w:rPr>
        <w:t xml:space="preserve">成年後見制度利用促進・地域連携ネットワークフォーラム　</w:t>
      </w:r>
    </w:p>
    <w:p w:rsidR="00080E33" w:rsidRPr="00841A4D" w:rsidRDefault="00080E33" w:rsidP="00080E33">
      <w:pPr>
        <w:jc w:val="center"/>
        <w:rPr>
          <w:rFonts w:ascii="Meiryo UI" w:eastAsia="Meiryo UI" w:hAnsi="Meiryo UI"/>
          <w:sz w:val="36"/>
          <w:szCs w:val="36"/>
        </w:rPr>
      </w:pPr>
      <w:r w:rsidRPr="00841A4D">
        <w:rPr>
          <w:rFonts w:ascii="Meiryo UI" w:eastAsia="Meiryo UI" w:hAnsi="Meiryo UI" w:cs="メイリオ" w:hint="eastAsia"/>
          <w:b/>
          <w:bCs/>
          <w:color w:val="000000" w:themeColor="text1"/>
          <w:kern w:val="24"/>
          <w:sz w:val="36"/>
          <w:szCs w:val="36"/>
        </w:rPr>
        <w:t>参加申込用紙</w:t>
      </w:r>
    </w:p>
    <w:p w:rsidR="00080E33" w:rsidRDefault="00080E33" w:rsidP="00080E33">
      <w:pPr>
        <w:pStyle w:val="Web"/>
        <w:kinsoku w:val="0"/>
        <w:overflowPunct w:val="0"/>
        <w:spacing w:before="0" w:beforeAutospacing="0" w:after="0" w:afterAutospacing="0"/>
        <w:ind w:leftChars="100" w:left="240"/>
        <w:textAlignment w:val="baseline"/>
        <w:rPr>
          <w:rFonts w:ascii="メイリオ" w:eastAsia="メイリオ" w:hAnsi="メイリオ" w:cs="メイリオ"/>
          <w:color w:val="000000" w:themeColor="text1"/>
          <w:kern w:val="24"/>
        </w:rPr>
      </w:pPr>
      <w:r w:rsidRPr="00841A4D">
        <w:rPr>
          <w:rFonts w:ascii="メイリオ" w:eastAsia="メイリオ" w:hAnsi="メイリオ" w:cs="メイリオ" w:hint="eastAsia"/>
          <w:color w:val="000000" w:themeColor="text1"/>
          <w:kern w:val="24"/>
        </w:rPr>
        <w:t>必要事項をご記入のうえ</w:t>
      </w:r>
      <w:r w:rsidRPr="00841A4D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u w:val="single"/>
        </w:rPr>
        <w:t>平成</w:t>
      </w:r>
      <w:r w:rsidRPr="00841A4D">
        <w:rPr>
          <w:rFonts w:ascii="メイリオ" w:eastAsia="メイリオ" w:hAnsi="メイリオ" w:cs="メイリオ"/>
          <w:b/>
          <w:bCs/>
          <w:color w:val="000000" w:themeColor="text1"/>
          <w:kern w:val="24"/>
          <w:u w:val="single"/>
        </w:rPr>
        <w:t>30年7月17日</w:t>
      </w:r>
      <w:r w:rsidRPr="00841A4D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u w:val="single"/>
        </w:rPr>
        <w:t>（</w:t>
      </w:r>
      <w:r w:rsidRPr="00841A4D">
        <w:rPr>
          <w:rFonts w:ascii="メイリオ" w:eastAsia="メイリオ" w:hAnsi="メイリオ" w:cs="メイリオ"/>
          <w:b/>
          <w:bCs/>
          <w:color w:val="000000" w:themeColor="text1"/>
          <w:kern w:val="24"/>
          <w:u w:val="single"/>
        </w:rPr>
        <w:t>火）</w:t>
      </w:r>
      <w:r w:rsidRPr="00841A4D"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u w:val="single"/>
        </w:rPr>
        <w:t>まで</w:t>
      </w:r>
      <w:r w:rsidRPr="00841A4D">
        <w:rPr>
          <w:rFonts w:ascii="メイリオ" w:eastAsia="メイリオ" w:hAnsi="メイリオ" w:cs="メイリオ" w:hint="eastAsia"/>
          <w:color w:val="000000" w:themeColor="text1"/>
          <w:kern w:val="24"/>
        </w:rPr>
        <w:t>に、ファックスまたはメールにて次の内容</w:t>
      </w:r>
      <w:r w:rsidRPr="00841A4D">
        <w:rPr>
          <w:rFonts w:ascii="メイリオ" w:eastAsia="メイリオ" w:hAnsi="メイリオ" w:cs="メイリオ"/>
          <w:color w:val="000000" w:themeColor="text1"/>
          <w:kern w:val="24"/>
        </w:rPr>
        <w:t>を</w:t>
      </w:r>
      <w:r w:rsidRPr="00841A4D">
        <w:rPr>
          <w:rFonts w:ascii="メイリオ" w:eastAsia="メイリオ" w:hAnsi="メイリオ" w:cs="メイリオ" w:hint="eastAsia"/>
          <w:color w:val="000000" w:themeColor="text1"/>
          <w:kern w:val="24"/>
        </w:rPr>
        <w:t>お送りください。</w:t>
      </w:r>
    </w:p>
    <w:p w:rsidR="00080E33" w:rsidRPr="005D770D" w:rsidRDefault="00080E33" w:rsidP="00080E33">
      <w:pPr>
        <w:pStyle w:val="Web"/>
        <w:kinsoku w:val="0"/>
        <w:overflowPunct w:val="0"/>
        <w:spacing w:before="0" w:beforeAutospacing="0" w:after="0" w:afterAutospacing="0"/>
        <w:ind w:firstLineChars="100" w:firstLine="180"/>
        <w:textAlignment w:val="baseline"/>
        <w:rPr>
          <w:sz w:val="18"/>
          <w:szCs w:val="18"/>
        </w:rPr>
      </w:pPr>
    </w:p>
    <w:p w:rsidR="00080E33" w:rsidRDefault="00080E33" w:rsidP="00080E33">
      <w:pPr>
        <w:pStyle w:val="Web"/>
        <w:kinsoku w:val="0"/>
        <w:overflowPunct w:val="0"/>
        <w:spacing w:before="0" w:beforeAutospacing="0" w:after="0" w:afterAutospacing="0"/>
        <w:ind w:firstLine="360"/>
        <w:textAlignment w:val="baseline"/>
      </w:pPr>
      <w:r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8"/>
          <w:szCs w:val="28"/>
        </w:rPr>
        <w:t>＜送信先＞</w:t>
      </w:r>
    </w:p>
    <w:p w:rsidR="00080E33" w:rsidRDefault="00080E33" w:rsidP="00080E33">
      <w:pPr>
        <w:pStyle w:val="Web"/>
        <w:kinsoku w:val="0"/>
        <w:overflowPunct w:val="0"/>
        <w:spacing w:before="0" w:beforeAutospacing="0" w:after="0" w:afterAutospacing="0"/>
        <w:ind w:firstLine="360"/>
        <w:textAlignment w:val="baseline"/>
      </w:pPr>
      <w:r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8"/>
          <w:szCs w:val="28"/>
        </w:rPr>
        <w:t>神奈川</w:t>
      </w:r>
      <w:r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8"/>
          <w:szCs w:val="28"/>
        </w:rPr>
        <w:t>県</w:t>
      </w:r>
      <w:r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8"/>
          <w:szCs w:val="28"/>
        </w:rPr>
        <w:t>社会</w:t>
      </w:r>
      <w:r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8"/>
          <w:szCs w:val="28"/>
        </w:rPr>
        <w:t>福祉協議会</w:t>
      </w:r>
      <w:r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8"/>
          <w:szCs w:val="28"/>
        </w:rPr>
        <w:t>（</w:t>
      </w:r>
      <w:r>
        <w:rPr>
          <w:rFonts w:ascii="メイリオ" w:eastAsia="メイリオ" w:hAnsi="メイリオ" w:cs="メイリオ"/>
          <w:b/>
          <w:bCs/>
          <w:color w:val="000000" w:themeColor="text1"/>
          <w:kern w:val="24"/>
          <w:sz w:val="28"/>
          <w:szCs w:val="28"/>
        </w:rPr>
        <w:t xml:space="preserve">権利擁護推進部）　</w:t>
      </w:r>
      <w:r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8"/>
          <w:szCs w:val="28"/>
        </w:rPr>
        <w:t>かながわ成年後見推進センター</w:t>
      </w:r>
    </w:p>
    <w:p w:rsidR="00080E33" w:rsidRDefault="00080E33" w:rsidP="00080E33">
      <w:pPr>
        <w:pStyle w:val="Web"/>
        <w:kinsoku w:val="0"/>
        <w:overflowPunct w:val="0"/>
        <w:spacing w:before="0" w:beforeAutospacing="0" w:after="0" w:afterAutospacing="0"/>
        <w:ind w:firstLine="360"/>
        <w:textAlignment w:val="baseline"/>
        <w:rPr>
          <w:rFonts w:ascii="メイリオ" w:eastAsia="メイリオ" w:hAnsi="メイリオ" w:cs="メイリオ"/>
          <w:b/>
          <w:bCs/>
          <w:color w:val="000000" w:themeColor="text1"/>
          <w:sz w:val="28"/>
          <w:szCs w:val="28"/>
        </w:rPr>
      </w:pPr>
      <w:r>
        <w:rPr>
          <w:rFonts w:ascii="メイリオ" w:eastAsia="メイリオ" w:hAnsi="メイリオ" w:cs="メイリオ" w:hint="eastAsia"/>
          <w:b/>
          <w:bCs/>
          <w:color w:val="000000" w:themeColor="text1"/>
          <w:kern w:val="24"/>
          <w:sz w:val="28"/>
          <w:szCs w:val="28"/>
        </w:rPr>
        <w:t xml:space="preserve">ファックス: 045-322-3559　  メール:　</w:t>
      </w:r>
      <w:r w:rsidRPr="00080E33">
        <w:rPr>
          <w:rFonts w:ascii="メイリオ" w:eastAsia="メイリオ" w:hAnsi="メイリオ" w:cs="メイリオ"/>
          <w:b/>
          <w:bCs/>
          <w:color w:val="000000" w:themeColor="text1"/>
          <w:spacing w:val="82"/>
          <w:sz w:val="28"/>
          <w:szCs w:val="28"/>
          <w:fitText w:val="3360" w:id="1715242240"/>
        </w:rPr>
        <w:t>kenri</w:t>
      </w:r>
      <w:r w:rsidRPr="00080E33">
        <w:rPr>
          <w:rFonts w:ascii="メイリオ" w:eastAsia="メイリオ" w:hAnsi="メイリオ" w:cs="メイリオ" w:hint="eastAsia"/>
          <w:b/>
          <w:bCs/>
          <w:color w:val="000000" w:themeColor="text1"/>
          <w:spacing w:val="82"/>
          <w:sz w:val="28"/>
          <w:szCs w:val="28"/>
          <w:fitText w:val="3360" w:id="1715242240"/>
        </w:rPr>
        <w:t>@knsyk.j</w:t>
      </w:r>
      <w:r w:rsidRPr="00080E33">
        <w:rPr>
          <w:rFonts w:ascii="メイリオ" w:eastAsia="メイリオ" w:hAnsi="メイリオ" w:cs="メイリオ" w:hint="eastAsia"/>
          <w:b/>
          <w:bCs/>
          <w:color w:val="000000" w:themeColor="text1"/>
          <w:spacing w:val="4"/>
          <w:sz w:val="28"/>
          <w:szCs w:val="28"/>
          <w:fitText w:val="3360" w:id="1715242240"/>
        </w:rPr>
        <w:t>p</w:t>
      </w:r>
    </w:p>
    <w:tbl>
      <w:tblPr>
        <w:tblW w:w="1033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3402"/>
        <w:gridCol w:w="4536"/>
      </w:tblGrid>
      <w:tr w:rsidR="00080E33" w:rsidRPr="00C16739" w:rsidTr="00313F69">
        <w:trPr>
          <w:trHeight w:val="735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0E33" w:rsidRPr="00C16739" w:rsidRDefault="00080E33" w:rsidP="00313F69">
            <w:pPr>
              <w:spacing w:after="0" w:line="240" w:lineRule="auto"/>
              <w:jc w:val="center"/>
              <w:rPr>
                <w:rFonts w:ascii="Arial" w:eastAsia="ＭＳ Ｐゴシック" w:hAnsi="Arial" w:cs="Arial"/>
                <w:color w:val="auto"/>
                <w:sz w:val="36"/>
                <w:szCs w:val="36"/>
              </w:rPr>
            </w:pPr>
            <w:r>
              <w:rPr>
                <w:rFonts w:ascii="メイリオ" w:eastAsia="メイリオ" w:hAnsi="メイリオ" w:cs="Arial" w:hint="eastAsia"/>
                <w:b/>
                <w:bCs/>
                <w:color w:val="000000" w:themeColor="dark1"/>
                <w:kern w:val="2"/>
                <w:sz w:val="28"/>
                <w:szCs w:val="28"/>
              </w:rPr>
              <w:t>所属</w:t>
            </w:r>
          </w:p>
        </w:tc>
        <w:tc>
          <w:tcPr>
            <w:tcW w:w="7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80E33" w:rsidRPr="00C16739" w:rsidRDefault="00080E33" w:rsidP="00313F69">
            <w:pPr>
              <w:spacing w:after="0" w:line="240" w:lineRule="auto"/>
              <w:jc w:val="center"/>
              <w:rPr>
                <w:rFonts w:ascii="Arial" w:eastAsia="ＭＳ Ｐゴシック" w:hAnsi="Arial" w:cs="Arial"/>
                <w:color w:val="auto"/>
                <w:sz w:val="36"/>
                <w:szCs w:val="36"/>
              </w:rPr>
            </w:pPr>
            <w:r w:rsidRPr="00C16739">
              <w:rPr>
                <w:rFonts w:ascii="Calibri" w:eastAsia="ＭＳ Ｐゴシック" w:hAnsi="Calibri" w:cs="Arial"/>
                <w:b/>
                <w:bCs/>
                <w:color w:val="000000" w:themeColor="dark1"/>
                <w:kern w:val="2"/>
                <w:sz w:val="28"/>
                <w:szCs w:val="28"/>
              </w:rPr>
              <w:t> </w:t>
            </w:r>
          </w:p>
        </w:tc>
      </w:tr>
      <w:tr w:rsidR="00080E33" w:rsidRPr="00C16739" w:rsidTr="00313F69">
        <w:trPr>
          <w:trHeight w:val="89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0E33" w:rsidRPr="00C16739" w:rsidRDefault="00080E33" w:rsidP="00313F69">
            <w:pPr>
              <w:spacing w:after="0" w:line="320" w:lineRule="exact"/>
              <w:jc w:val="center"/>
              <w:rPr>
                <w:rFonts w:ascii="Arial" w:eastAsia="ＭＳ Ｐゴシック" w:hAnsi="Arial" w:cs="Arial"/>
                <w:color w:val="auto"/>
                <w:sz w:val="36"/>
                <w:szCs w:val="36"/>
              </w:rPr>
            </w:pPr>
            <w:r w:rsidRPr="00C16739">
              <w:rPr>
                <w:rFonts w:ascii="メイリオ" w:eastAsia="メイリオ" w:hAnsi="メイリオ" w:cs="Arial" w:hint="eastAsia"/>
                <w:b/>
                <w:bCs/>
                <w:color w:val="000000" w:themeColor="dark1"/>
                <w:kern w:val="2"/>
                <w:sz w:val="28"/>
                <w:szCs w:val="28"/>
              </w:rPr>
              <w:t>連絡先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80E33" w:rsidRPr="00C16739" w:rsidRDefault="00080E33" w:rsidP="00313F69">
            <w:pPr>
              <w:spacing w:after="0" w:line="240" w:lineRule="auto"/>
              <w:jc w:val="center"/>
              <w:rPr>
                <w:rFonts w:ascii="Arial" w:eastAsia="ＭＳ Ｐゴシック" w:hAnsi="Arial" w:cs="Arial"/>
                <w:color w:val="auto"/>
                <w:sz w:val="36"/>
                <w:szCs w:val="36"/>
              </w:rPr>
            </w:pPr>
            <w:r w:rsidRPr="00C16739">
              <w:rPr>
                <w:rFonts w:ascii="メイリオ" w:eastAsia="メイリオ" w:hAnsi="メイリオ" w:cs="Arial" w:hint="eastAsia"/>
                <w:color w:val="000000" w:themeColor="dark1"/>
                <w:kern w:val="2"/>
                <w:sz w:val="28"/>
                <w:szCs w:val="28"/>
              </w:rPr>
              <w:t>電　話</w:t>
            </w:r>
          </w:p>
          <w:p w:rsidR="00080E33" w:rsidRPr="00C16739" w:rsidRDefault="00080E33" w:rsidP="00313F69">
            <w:pPr>
              <w:spacing w:after="0" w:line="240" w:lineRule="auto"/>
              <w:rPr>
                <w:rFonts w:ascii="Arial" w:eastAsia="ＭＳ Ｐゴシック" w:hAnsi="Arial" w:cs="Arial"/>
                <w:color w:val="auto"/>
                <w:sz w:val="36"/>
                <w:szCs w:val="36"/>
              </w:rPr>
            </w:pPr>
            <w:r w:rsidRPr="00C16739">
              <w:rPr>
                <w:rFonts w:ascii="メイリオ" w:eastAsia="メイリオ" w:hAnsi="メイリオ" w:cs="Arial" w:hint="eastAsia"/>
                <w:color w:val="000000" w:themeColor="dark1"/>
                <w:kern w:val="2"/>
                <w:sz w:val="28"/>
                <w:szCs w:val="28"/>
              </w:rPr>
              <w:t> 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80E33" w:rsidRPr="00C16739" w:rsidRDefault="00080E33" w:rsidP="00313F69">
            <w:pPr>
              <w:spacing w:after="0" w:line="240" w:lineRule="auto"/>
              <w:jc w:val="center"/>
              <w:rPr>
                <w:rFonts w:ascii="Arial" w:eastAsia="ＭＳ Ｐゴシック" w:hAnsi="Arial" w:cs="Arial"/>
                <w:color w:val="auto"/>
                <w:sz w:val="36"/>
                <w:szCs w:val="36"/>
              </w:rPr>
            </w:pPr>
            <w:r w:rsidRPr="00C16739">
              <w:rPr>
                <w:rFonts w:ascii="メイリオ" w:eastAsia="メイリオ" w:hAnsi="メイリオ" w:cs="Arial" w:hint="eastAsia"/>
                <w:color w:val="000000" w:themeColor="dark1"/>
                <w:kern w:val="2"/>
                <w:sz w:val="28"/>
                <w:szCs w:val="28"/>
              </w:rPr>
              <w:t>e-mail</w:t>
            </w:r>
          </w:p>
          <w:p w:rsidR="00080E33" w:rsidRPr="00C16739" w:rsidRDefault="00080E33" w:rsidP="00313F69">
            <w:pPr>
              <w:spacing w:after="0" w:line="240" w:lineRule="auto"/>
              <w:rPr>
                <w:rFonts w:ascii="Arial" w:eastAsia="ＭＳ Ｐゴシック" w:hAnsi="Arial" w:cs="Arial"/>
                <w:color w:val="auto"/>
                <w:sz w:val="36"/>
                <w:szCs w:val="36"/>
              </w:rPr>
            </w:pPr>
            <w:r w:rsidRPr="00C16739">
              <w:rPr>
                <w:rFonts w:ascii="メイリオ" w:eastAsia="メイリオ" w:hAnsi="メイリオ" w:cs="Arial" w:hint="eastAsia"/>
                <w:color w:val="000000" w:themeColor="dark1"/>
                <w:kern w:val="2"/>
                <w:sz w:val="21"/>
                <w:szCs w:val="21"/>
              </w:rPr>
              <w:t> </w:t>
            </w:r>
          </w:p>
          <w:p w:rsidR="00080E33" w:rsidRPr="00C16739" w:rsidRDefault="00080E33" w:rsidP="00313F69">
            <w:pPr>
              <w:spacing w:after="0" w:line="240" w:lineRule="auto"/>
              <w:jc w:val="both"/>
              <w:rPr>
                <w:rFonts w:ascii="Arial" w:eastAsia="ＭＳ Ｐゴシック" w:hAnsi="Arial" w:cs="Arial"/>
                <w:color w:val="auto"/>
                <w:sz w:val="36"/>
                <w:szCs w:val="36"/>
              </w:rPr>
            </w:pPr>
            <w:r w:rsidRPr="00C16739">
              <w:rPr>
                <w:rFonts w:ascii="メイリオ" w:eastAsia="メイリオ" w:hAnsi="メイリオ" w:cs="Arial" w:hint="eastAsia"/>
                <w:color w:val="000000" w:themeColor="dark1"/>
                <w:kern w:val="2"/>
                <w:sz w:val="21"/>
                <w:szCs w:val="21"/>
              </w:rPr>
              <w:t> </w:t>
            </w:r>
          </w:p>
        </w:tc>
      </w:tr>
      <w:tr w:rsidR="00080E33" w:rsidRPr="00C16739" w:rsidTr="00313F69">
        <w:trPr>
          <w:trHeight w:val="797"/>
        </w:trPr>
        <w:tc>
          <w:tcPr>
            <w:tcW w:w="240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80E33" w:rsidRDefault="00080E33" w:rsidP="00313F69">
            <w:pPr>
              <w:spacing w:after="0" w:line="240" w:lineRule="auto"/>
              <w:ind w:firstLine="274"/>
              <w:rPr>
                <w:rFonts w:ascii="メイリオ" w:eastAsia="メイリオ" w:hAnsi="メイリオ" w:cs="Arial"/>
                <w:b/>
                <w:bCs/>
                <w:color w:val="000000" w:themeColor="dark1"/>
                <w:kern w:val="2"/>
                <w:sz w:val="28"/>
                <w:szCs w:val="28"/>
              </w:rPr>
            </w:pPr>
            <w:r>
              <w:rPr>
                <w:rFonts w:ascii="メイリオ" w:eastAsia="メイリオ" w:hAnsi="メイリオ" w:cs="Arial" w:hint="eastAsia"/>
                <w:b/>
                <w:bCs/>
                <w:color w:val="000000" w:themeColor="dark1"/>
                <w:kern w:val="2"/>
                <w:sz w:val="28"/>
                <w:szCs w:val="28"/>
              </w:rPr>
              <w:t>参加希望者</w:t>
            </w:r>
          </w:p>
          <w:p w:rsidR="00080E33" w:rsidRPr="00841A4D" w:rsidRDefault="00080E33" w:rsidP="00313F69">
            <w:pPr>
              <w:spacing w:after="0" w:line="240" w:lineRule="auto"/>
              <w:ind w:left="200" w:hangingChars="100" w:hanging="200"/>
              <w:rPr>
                <w:rFonts w:ascii="メイリオ" w:eastAsia="メイリオ" w:hAnsi="メイリオ" w:cs="Arial"/>
                <w:b/>
                <w:bCs/>
                <w:color w:val="000000" w:themeColor="dark1"/>
                <w:kern w:val="2"/>
                <w:sz w:val="20"/>
                <w:szCs w:val="20"/>
              </w:rPr>
            </w:pPr>
            <w:r w:rsidRPr="00841A4D">
              <w:rPr>
                <w:rFonts w:ascii="メイリオ" w:eastAsia="メイリオ" w:hAnsi="メイリオ" w:cs="Arial" w:hint="eastAsia"/>
                <w:b/>
                <w:bCs/>
                <w:color w:val="000000" w:themeColor="dark1"/>
                <w:kern w:val="2"/>
                <w:sz w:val="20"/>
                <w:szCs w:val="20"/>
              </w:rPr>
              <w:t>（</w:t>
            </w:r>
            <w:r>
              <w:rPr>
                <w:rFonts w:ascii="メイリオ" w:eastAsia="メイリオ" w:hAnsi="メイリオ" w:cs="Arial" w:hint="eastAsia"/>
                <w:b/>
                <w:bCs/>
                <w:color w:val="000000" w:themeColor="dark1"/>
                <w:kern w:val="2"/>
                <w:sz w:val="20"/>
                <w:szCs w:val="20"/>
              </w:rPr>
              <w:t>欄</w:t>
            </w:r>
            <w:r w:rsidRPr="00841A4D">
              <w:rPr>
                <w:rFonts w:ascii="メイリオ" w:eastAsia="メイリオ" w:hAnsi="メイリオ" w:cs="Arial" w:hint="eastAsia"/>
                <w:b/>
                <w:bCs/>
                <w:color w:val="000000" w:themeColor="dark1"/>
                <w:kern w:val="2"/>
                <w:sz w:val="20"/>
                <w:szCs w:val="20"/>
              </w:rPr>
              <w:t>が足りない場合は別紙でも可）</w:t>
            </w:r>
          </w:p>
        </w:tc>
        <w:tc>
          <w:tcPr>
            <w:tcW w:w="7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80E33" w:rsidRPr="00C16739" w:rsidRDefault="00080E33" w:rsidP="00313F69">
            <w:pPr>
              <w:spacing w:after="0" w:line="320" w:lineRule="exact"/>
              <w:rPr>
                <w:rFonts w:ascii="Calibri" w:eastAsia="ＭＳ Ｐゴシック" w:hAnsi="Calibri" w:cs="Arial"/>
                <w:color w:val="000000" w:themeColor="dark1"/>
                <w:kern w:val="2"/>
                <w:sz w:val="28"/>
                <w:szCs w:val="28"/>
              </w:rPr>
            </w:pPr>
          </w:p>
        </w:tc>
      </w:tr>
      <w:tr w:rsidR="00080E33" w:rsidRPr="00C16739" w:rsidTr="00313F69">
        <w:trPr>
          <w:trHeight w:val="822"/>
        </w:trPr>
        <w:tc>
          <w:tcPr>
            <w:tcW w:w="240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80E33" w:rsidRPr="00C16739" w:rsidRDefault="00080E33" w:rsidP="00313F69">
            <w:pPr>
              <w:spacing w:after="0" w:line="240" w:lineRule="auto"/>
              <w:ind w:firstLine="274"/>
              <w:rPr>
                <w:rFonts w:ascii="メイリオ" w:eastAsia="メイリオ" w:hAnsi="メイリオ" w:cs="Arial"/>
                <w:b/>
                <w:bCs/>
                <w:color w:val="000000" w:themeColor="dark1"/>
                <w:kern w:val="2"/>
                <w:sz w:val="28"/>
                <w:szCs w:val="28"/>
              </w:rPr>
            </w:pPr>
          </w:p>
        </w:tc>
        <w:tc>
          <w:tcPr>
            <w:tcW w:w="7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80E33" w:rsidRPr="00841A4D" w:rsidRDefault="00080E33" w:rsidP="00313F69">
            <w:pPr>
              <w:spacing w:after="0" w:line="320" w:lineRule="exact"/>
              <w:rPr>
                <w:rFonts w:ascii="Calibri" w:eastAsia="ＭＳ Ｐゴシック" w:hAnsi="Calibri" w:cs="Arial"/>
                <w:color w:val="000000" w:themeColor="dark1"/>
                <w:kern w:val="2"/>
                <w:sz w:val="28"/>
                <w:szCs w:val="28"/>
              </w:rPr>
            </w:pPr>
          </w:p>
        </w:tc>
      </w:tr>
      <w:tr w:rsidR="00080E33" w:rsidRPr="00C16739" w:rsidTr="00313F69">
        <w:trPr>
          <w:trHeight w:val="793"/>
        </w:trPr>
        <w:tc>
          <w:tcPr>
            <w:tcW w:w="240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080E33" w:rsidRPr="00C16739" w:rsidRDefault="00080E33" w:rsidP="00313F69">
            <w:pPr>
              <w:spacing w:after="0" w:line="240" w:lineRule="auto"/>
              <w:ind w:firstLine="274"/>
              <w:rPr>
                <w:rFonts w:ascii="メイリオ" w:eastAsia="メイリオ" w:hAnsi="メイリオ" w:cs="Arial"/>
                <w:b/>
                <w:bCs/>
                <w:color w:val="000000" w:themeColor="dark1"/>
                <w:kern w:val="2"/>
                <w:sz w:val="28"/>
                <w:szCs w:val="28"/>
              </w:rPr>
            </w:pPr>
          </w:p>
        </w:tc>
        <w:tc>
          <w:tcPr>
            <w:tcW w:w="7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080E33" w:rsidRPr="00C16739" w:rsidRDefault="00080E33" w:rsidP="00313F69">
            <w:pPr>
              <w:spacing w:after="0" w:line="320" w:lineRule="exact"/>
              <w:rPr>
                <w:rFonts w:ascii="Calibri" w:eastAsia="ＭＳ Ｐゴシック" w:hAnsi="Calibri" w:cs="Arial"/>
                <w:color w:val="000000" w:themeColor="dark1"/>
                <w:kern w:val="2"/>
                <w:sz w:val="28"/>
                <w:szCs w:val="28"/>
              </w:rPr>
            </w:pPr>
          </w:p>
        </w:tc>
      </w:tr>
      <w:tr w:rsidR="00080E33" w:rsidRPr="00C16739" w:rsidTr="00313F69">
        <w:trPr>
          <w:trHeight w:val="1271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80E33" w:rsidRPr="00C16739" w:rsidRDefault="00080E33" w:rsidP="00313F69">
            <w:pPr>
              <w:spacing w:after="0" w:line="240" w:lineRule="auto"/>
              <w:jc w:val="center"/>
              <w:rPr>
                <w:rFonts w:ascii="Arial" w:eastAsia="ＭＳ Ｐゴシック" w:hAnsi="Arial" w:cs="Arial"/>
                <w:color w:val="auto"/>
                <w:sz w:val="36"/>
                <w:szCs w:val="36"/>
              </w:rPr>
            </w:pPr>
            <w:r w:rsidRPr="00C16739">
              <w:rPr>
                <w:rFonts w:ascii="メイリオ" w:eastAsia="メイリオ" w:hAnsi="メイリオ" w:cs="Arial" w:hint="eastAsia"/>
                <w:b/>
                <w:bCs/>
                <w:color w:val="000000" w:themeColor="dark1"/>
                <w:kern w:val="2"/>
                <w:sz w:val="28"/>
                <w:szCs w:val="28"/>
              </w:rPr>
              <w:t>備考欄</w:t>
            </w:r>
          </w:p>
        </w:tc>
        <w:tc>
          <w:tcPr>
            <w:tcW w:w="7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080E33" w:rsidRPr="00C16739" w:rsidRDefault="00080E33" w:rsidP="00313F69">
            <w:pPr>
              <w:spacing w:after="0" w:line="320" w:lineRule="exact"/>
              <w:rPr>
                <w:rFonts w:ascii="Arial" w:eastAsia="ＭＳ Ｐゴシック" w:hAnsi="Arial" w:cs="Arial"/>
                <w:color w:val="auto"/>
                <w:sz w:val="36"/>
                <w:szCs w:val="36"/>
              </w:rPr>
            </w:pPr>
            <w:r w:rsidRPr="00C16739">
              <w:rPr>
                <w:rFonts w:ascii="Calibri" w:eastAsia="ＭＳ Ｐゴシック" w:hAnsi="Calibri" w:cs="Arial"/>
                <w:color w:val="000000" w:themeColor="dark1"/>
                <w:kern w:val="2"/>
                <w:sz w:val="28"/>
                <w:szCs w:val="28"/>
              </w:rPr>
              <w:t> </w:t>
            </w:r>
          </w:p>
          <w:p w:rsidR="00080E33" w:rsidRPr="00C16739" w:rsidRDefault="00080E33" w:rsidP="00313F69">
            <w:pPr>
              <w:spacing w:after="0" w:line="320" w:lineRule="exact"/>
              <w:rPr>
                <w:rFonts w:ascii="Arial" w:eastAsia="ＭＳ Ｐゴシック" w:hAnsi="Arial" w:cs="Arial"/>
                <w:color w:val="auto"/>
                <w:sz w:val="36"/>
                <w:szCs w:val="36"/>
              </w:rPr>
            </w:pPr>
            <w:r w:rsidRPr="00C16739">
              <w:rPr>
                <w:rFonts w:ascii="Calibri" w:eastAsia="ＭＳ Ｐゴシック" w:hAnsi="Calibri" w:cs="Arial"/>
                <w:color w:val="000000" w:themeColor="dark1"/>
                <w:kern w:val="2"/>
                <w:sz w:val="28"/>
                <w:szCs w:val="28"/>
              </w:rPr>
              <w:t> </w:t>
            </w:r>
          </w:p>
          <w:p w:rsidR="00080E33" w:rsidRPr="00C16739" w:rsidRDefault="00080E33" w:rsidP="00313F69">
            <w:pPr>
              <w:spacing w:after="0" w:line="320" w:lineRule="exact"/>
              <w:rPr>
                <w:rFonts w:ascii="Arial" w:eastAsia="ＭＳ Ｐゴシック" w:hAnsi="Arial" w:cs="Arial"/>
                <w:color w:val="auto"/>
                <w:sz w:val="36"/>
                <w:szCs w:val="36"/>
              </w:rPr>
            </w:pPr>
            <w:r w:rsidRPr="00C16739">
              <w:rPr>
                <w:rFonts w:ascii="Calibri" w:eastAsia="ＭＳ Ｐゴシック" w:hAnsi="Calibri" w:cs="Arial"/>
                <w:color w:val="000000" w:themeColor="dark1"/>
                <w:kern w:val="2"/>
                <w:sz w:val="28"/>
                <w:szCs w:val="28"/>
              </w:rPr>
              <w:t> </w:t>
            </w:r>
          </w:p>
          <w:p w:rsidR="00080E33" w:rsidRPr="00C16739" w:rsidRDefault="00080E33" w:rsidP="00313F69">
            <w:pPr>
              <w:spacing w:after="0" w:line="240" w:lineRule="auto"/>
              <w:jc w:val="both"/>
              <w:rPr>
                <w:rFonts w:ascii="Arial" w:eastAsia="ＭＳ Ｐゴシック" w:hAnsi="Arial" w:cs="Arial"/>
                <w:color w:val="auto"/>
                <w:sz w:val="36"/>
                <w:szCs w:val="36"/>
              </w:rPr>
            </w:pPr>
            <w:r w:rsidRPr="00C16739">
              <w:rPr>
                <w:rFonts w:ascii="Calibri" w:eastAsia="ＭＳ Ｐゴシック" w:hAnsi="Calibri" w:cs="Arial"/>
                <w:color w:val="000000" w:themeColor="dark1"/>
                <w:kern w:val="2"/>
                <w:sz w:val="21"/>
                <w:szCs w:val="21"/>
              </w:rPr>
              <w:t> </w:t>
            </w:r>
          </w:p>
        </w:tc>
      </w:tr>
    </w:tbl>
    <w:p w:rsidR="00080E33" w:rsidRPr="00270A42" w:rsidRDefault="00080E33" w:rsidP="00080E33">
      <w:pPr>
        <w:pStyle w:val="aa"/>
        <w:rPr>
          <w:rFonts w:ascii="Meiryo UI" w:eastAsia="Meiryo UI" w:hAnsi="Meiryo U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BA5BE9" wp14:editId="1464F6ED">
                <wp:simplePos x="0" y="0"/>
                <wp:positionH relativeFrom="column">
                  <wp:posOffset>3545205</wp:posOffset>
                </wp:positionH>
                <wp:positionV relativeFrom="paragraph">
                  <wp:posOffset>201295</wp:posOffset>
                </wp:positionV>
                <wp:extent cx="3343275" cy="3000375"/>
                <wp:effectExtent l="0" t="0" r="0" b="9525"/>
                <wp:wrapNone/>
                <wp:docPr id="17" name="Rectangle 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E1928E7-32C9-40F8-B45B-69508A4E2A9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3275" cy="300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0E33" w:rsidRPr="006420C2" w:rsidRDefault="00080E33" w:rsidP="00080E3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</w:rPr>
                              <w:t>（フォーラム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</w:rPr>
                              <w:t>に関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</w:rPr>
                              <w:t>する</w:t>
                            </w:r>
                            <w:r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</w:rPr>
                              <w:t>問い合わせ）</w:t>
                            </w:r>
                          </w:p>
                          <w:p w:rsidR="00080E33" w:rsidRPr="006420C2" w:rsidRDefault="00080E33" w:rsidP="00080E3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ind w:left="2160" w:hangingChars="900" w:hanging="2160"/>
                              <w:textAlignment w:val="baseline"/>
                            </w:pPr>
                            <w:r w:rsidRPr="006420C2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</w:rPr>
                              <w:t>〒221-0835　横浜市神奈川区鶴屋町2-24-2 かながわ県民センター内</w:t>
                            </w:r>
                          </w:p>
                          <w:p w:rsidR="00080E33" w:rsidRPr="00AE0F55" w:rsidRDefault="00080E33" w:rsidP="00080E3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AE0F5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（福）神奈川県社会福祉協議会</w:t>
                            </w:r>
                          </w:p>
                          <w:p w:rsidR="00080E33" w:rsidRPr="00AE0F55" w:rsidRDefault="00080E33" w:rsidP="00080E3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ind w:firstLineChars="100" w:firstLine="332"/>
                              <w:textAlignment w:val="baseline"/>
                            </w:pPr>
                            <w:r w:rsidRPr="00AE0F5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pacing w:val="92"/>
                                <w:fitText w:val="4560" w:id="1710981120"/>
                              </w:rPr>
                              <w:t>かながわ成年後見推進センタ</w:t>
                            </w:r>
                            <w:r w:rsidRPr="00AE0F55"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spacing w:val="4"/>
                                <w:fitText w:val="4560" w:id="1710981120"/>
                              </w:rPr>
                              <w:t>ー</w:t>
                            </w:r>
                          </w:p>
                          <w:p w:rsidR="00080E33" w:rsidRDefault="00080E33" w:rsidP="00080E3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ind w:firstLineChars="100" w:firstLine="240"/>
                              <w:textAlignment w:val="baseline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</w:rPr>
                              <w:t xml:space="preserve">電　話　　  </w:t>
                            </w:r>
                            <w:r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6420C2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</w:rPr>
                              <w:t xml:space="preserve">０４５－３１２－４８１９　</w:t>
                            </w:r>
                          </w:p>
                          <w:p w:rsidR="00080E33" w:rsidRDefault="00080E33" w:rsidP="00080E3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ind w:firstLineChars="100" w:firstLine="240"/>
                              <w:textAlignment w:val="baseline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</w:rPr>
                              <w:t>ファクシミリ</w:t>
                            </w:r>
                            <w:r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</w:rPr>
                              <w:t xml:space="preserve">　０４５－３２２－３５５９</w:t>
                            </w:r>
                            <w:r w:rsidRPr="006420C2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</w:rPr>
                              <w:t xml:space="preserve">　</w:t>
                            </w:r>
                          </w:p>
                          <w:p w:rsidR="00080E33" w:rsidRDefault="00080E33" w:rsidP="00080E3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ind w:firstLineChars="100" w:firstLine="240"/>
                              <w:textAlignment w:val="baseline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</w:rPr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</w:rPr>
                              <w:t>電子</w:t>
                            </w:r>
                            <w:r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</w:rPr>
                              <w:t xml:space="preserve">メール　</w:t>
                            </w: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</w:rPr>
                              <w:t xml:space="preserve">    </w:t>
                            </w:r>
                            <w:r w:rsidR="00FF475B" w:rsidRPr="00FF475B"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</w:rPr>
                              <w:t>kenri</w:t>
                            </w:r>
                            <w:r w:rsidR="00FF475B" w:rsidRPr="00FF475B"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</w:rPr>
                              <w:t>@knsyk.jp</w:t>
                            </w:r>
                          </w:p>
                          <w:p w:rsidR="00FF475B" w:rsidRPr="00FF475B" w:rsidRDefault="00FF475B" w:rsidP="00080E3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ind w:firstLineChars="100" w:firstLine="160"/>
                              <w:textAlignment w:val="baseline"/>
                              <w:rPr>
                                <w:rFonts w:ascii="メイリオ" w:eastAsia="メイリオ" w:hAnsi="メイリオ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</w:rPr>
                            </w:pPr>
                          </w:p>
                          <w:p w:rsidR="00080E33" w:rsidRPr="00FF475B" w:rsidRDefault="00080E33" w:rsidP="00FF475B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ind w:firstLineChars="2400" w:firstLine="4320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A5BE9" id="Rectangle 3" o:spid="_x0000_s1026" style="position:absolute;margin-left:279.15pt;margin-top:15.85pt;width:263.25pt;height:23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" filled="f" fillcolor="#e03177 [3204]" stroked="f" strokecolor="black [3213]">
                <v:shadow color="#e6e6e6 [3214]"/>
                <v:textbox>
                  <w:txbxContent>
                    <w:p w:rsidR="00080E33" w:rsidRPr="006420C2" w:rsidRDefault="00080E33" w:rsidP="00080E3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</w:rPr>
                        <w:t>（フォーラム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</w:rPr>
                        <w:t>に関</w:t>
                      </w: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</w:rPr>
                        <w:t>する</w:t>
                      </w:r>
                      <w:r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</w:rPr>
                        <w:t>問い合わせ）</w:t>
                      </w:r>
                    </w:p>
                    <w:p w:rsidR="00080E33" w:rsidRPr="006420C2" w:rsidRDefault="00080E33" w:rsidP="00080E3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ind w:left="2160" w:hangingChars="900" w:hanging="2160"/>
                        <w:textAlignment w:val="baseline"/>
                      </w:pPr>
                      <w:r w:rsidRPr="006420C2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</w:rPr>
                        <w:t>〒221-0835　横浜市神奈川区鶴屋町2-24-2 かながわ県民センター内</w:t>
                      </w:r>
                    </w:p>
                    <w:p w:rsidR="00080E33" w:rsidRPr="00AE0F55" w:rsidRDefault="00080E33" w:rsidP="00080E3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rFonts w:ascii="メイリオ" w:eastAsia="メイリオ" w:hAnsi="メイリオ" w:cs="メイリオ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AE0F5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（福）神奈川県社会福祉協議会</w:t>
                      </w:r>
                    </w:p>
                    <w:p w:rsidR="00080E33" w:rsidRPr="00AE0F55" w:rsidRDefault="00080E33" w:rsidP="00080E3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ind w:firstLineChars="100" w:firstLine="332"/>
                        <w:textAlignment w:val="baseline"/>
                      </w:pPr>
                      <w:r w:rsidRPr="00AE0F5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pacing w:val="92"/>
                          <w:fitText w:val="4560" w:id="1710981120"/>
                        </w:rPr>
                        <w:t>かながわ成年後見推進センタ</w:t>
                      </w:r>
                      <w:r w:rsidRPr="00AE0F55"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spacing w:val="4"/>
                          <w:fitText w:val="4560" w:id="1710981120"/>
                        </w:rPr>
                        <w:t>ー</w:t>
                      </w:r>
                    </w:p>
                    <w:p w:rsidR="00080E33" w:rsidRDefault="00080E33" w:rsidP="00080E3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ind w:firstLineChars="100" w:firstLine="240"/>
                        <w:textAlignment w:val="baseline"/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</w:rPr>
                        <w:t xml:space="preserve">電　話　　  </w:t>
                      </w:r>
                      <w:r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6420C2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</w:rPr>
                        <w:t xml:space="preserve">０４５－３１２－４８１９　</w:t>
                      </w:r>
                    </w:p>
                    <w:p w:rsidR="00080E33" w:rsidRDefault="00080E33" w:rsidP="00080E3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ind w:firstLineChars="100" w:firstLine="240"/>
                        <w:textAlignment w:val="baseline"/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</w:rPr>
                        <w:t>ファクシミリ</w:t>
                      </w:r>
                      <w:r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</w:rPr>
                        <w:t xml:space="preserve">　０４５－３２２－３５５９</w:t>
                      </w:r>
                      <w:r w:rsidRPr="006420C2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</w:rPr>
                        <w:t xml:space="preserve">　</w:t>
                      </w:r>
                    </w:p>
                    <w:p w:rsidR="00080E33" w:rsidRDefault="00080E33" w:rsidP="00080E3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ind w:firstLineChars="100" w:firstLine="240"/>
                        <w:textAlignment w:val="baseline"/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</w:rPr>
                      </w:pP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</w:rPr>
                        <w:t>電子</w:t>
                      </w:r>
                      <w:r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</w:rPr>
                        <w:t xml:space="preserve">メール　</w:t>
                      </w: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</w:rPr>
                        <w:t xml:space="preserve">    </w:t>
                      </w:r>
                      <w:r w:rsidR="00FF475B" w:rsidRPr="00FF475B"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</w:rPr>
                        <w:t>kenri</w:t>
                      </w:r>
                      <w:r w:rsidR="00FF475B" w:rsidRPr="00FF475B"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</w:rPr>
                        <w:t>@knsyk.jp</w:t>
                      </w:r>
                    </w:p>
                    <w:p w:rsidR="00FF475B" w:rsidRPr="00FF475B" w:rsidRDefault="00FF475B" w:rsidP="00080E3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ind w:firstLineChars="100" w:firstLine="160"/>
                        <w:textAlignment w:val="baseline"/>
                        <w:rPr>
                          <w:rFonts w:ascii="メイリオ" w:eastAsia="メイリオ" w:hAnsi="メイリオ" w:cstheme="minorBidi"/>
                          <w:color w:val="000000" w:themeColor="text1"/>
                          <w:kern w:val="24"/>
                          <w:sz w:val="16"/>
                          <w:szCs w:val="16"/>
                        </w:rPr>
                      </w:pPr>
                    </w:p>
                    <w:p w:rsidR="00080E33" w:rsidRPr="00FF475B" w:rsidRDefault="00080E33" w:rsidP="00FF475B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ind w:firstLineChars="2400" w:firstLine="4320"/>
                        <w:textAlignment w:val="baseline"/>
                        <w:rPr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rFonts w:ascii="Meiryo UI" w:eastAsia="Meiryo UI" w:hAnsi="Meiryo UI" w:hint="eastAsia"/>
          <w:b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61B08D" wp14:editId="3EBECB84">
                <wp:simplePos x="0" y="0"/>
                <wp:positionH relativeFrom="column">
                  <wp:posOffset>-7620</wp:posOffset>
                </wp:positionH>
                <wp:positionV relativeFrom="paragraph">
                  <wp:posOffset>77470</wp:posOffset>
                </wp:positionV>
                <wp:extent cx="3467100" cy="306705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06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80E33" w:rsidRPr="005F6B35" w:rsidRDefault="00080E33" w:rsidP="00080E33">
                            <w:pPr>
                              <w:rPr>
                                <w:rFonts w:ascii="Meiryo UI" w:eastAsia="Meiryo UI" w:hAnsi="Meiryo UI"/>
                                <w:b/>
                              </w:rPr>
                            </w:pPr>
                            <w:r w:rsidRPr="005F6B35">
                              <w:rPr>
                                <w:rFonts w:ascii="Meiryo UI" w:eastAsia="Meiryo UI" w:hAnsi="Meiryo UI" w:hint="eastAsia"/>
                                <w:b/>
                              </w:rPr>
                              <w:t>海老名市</w:t>
                            </w:r>
                            <w:r w:rsidRPr="005F6B35">
                              <w:rPr>
                                <w:rFonts w:ascii="Meiryo UI" w:eastAsia="Meiryo UI" w:hAnsi="Meiryo UI"/>
                                <w:b/>
                              </w:rPr>
                              <w:t>文化会館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</w:rPr>
                              <w:t>ヘ</w:t>
                            </w:r>
                            <w:r w:rsidRPr="005F6B35">
                              <w:rPr>
                                <w:rFonts w:ascii="Meiryo UI" w:eastAsia="Meiryo UI" w:hAnsi="Meiryo UI" w:hint="eastAsia"/>
                                <w:b/>
                              </w:rPr>
                              <w:t>の</w:t>
                            </w:r>
                            <w:r w:rsidRPr="005F6B35">
                              <w:rPr>
                                <w:rFonts w:ascii="Meiryo UI" w:eastAsia="Meiryo UI" w:hAnsi="Meiryo UI"/>
                                <w:b/>
                              </w:rPr>
                              <w:t>アクセス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6905AF" wp14:editId="370BF606">
                                  <wp:extent cx="3238500" cy="2476500"/>
                                  <wp:effectExtent l="19050" t="19050" r="19050" b="19050"/>
                                  <wp:docPr id="20" name="図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図 1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74" t="25995" r="39146" b="340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12700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80E33" w:rsidRPr="005F6B35" w:rsidRDefault="00080E33" w:rsidP="00080E33">
                            <w:pPr>
                              <w:rPr>
                                <w:rFonts w:eastAsia="ＭＳ 明朝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1B08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margin-left:-.6pt;margin-top:6.1pt;width:273pt;height:24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" fillcolor="window" stroked="f" strokeweight=".5pt">
                <v:textbox>
                  <w:txbxContent>
                    <w:p w:rsidR="00080E33" w:rsidRPr="005F6B35" w:rsidRDefault="00080E33" w:rsidP="00080E33">
                      <w:pPr>
                        <w:rPr>
                          <w:rFonts w:ascii="Meiryo UI" w:eastAsia="Meiryo UI" w:hAnsi="Meiryo UI"/>
                          <w:b/>
                        </w:rPr>
                      </w:pPr>
                      <w:r w:rsidRPr="005F6B35">
                        <w:rPr>
                          <w:rFonts w:ascii="Meiryo UI" w:eastAsia="Meiryo UI" w:hAnsi="Meiryo UI" w:hint="eastAsia"/>
                          <w:b/>
                        </w:rPr>
                        <w:t>海老名市</w:t>
                      </w:r>
                      <w:r w:rsidRPr="005F6B35">
                        <w:rPr>
                          <w:rFonts w:ascii="Meiryo UI" w:eastAsia="Meiryo UI" w:hAnsi="Meiryo UI"/>
                          <w:b/>
                        </w:rPr>
                        <w:t>文化会館</w:t>
                      </w:r>
                      <w:r>
                        <w:rPr>
                          <w:rFonts w:ascii="Meiryo UI" w:eastAsia="Meiryo UI" w:hAnsi="Meiryo UI" w:hint="eastAsia"/>
                          <w:b/>
                        </w:rPr>
                        <w:t>ヘ</w:t>
                      </w:r>
                      <w:r w:rsidRPr="005F6B35">
                        <w:rPr>
                          <w:rFonts w:ascii="Meiryo UI" w:eastAsia="Meiryo UI" w:hAnsi="Meiryo UI" w:hint="eastAsia"/>
                          <w:b/>
                        </w:rPr>
                        <w:t>の</w:t>
                      </w:r>
                      <w:r w:rsidRPr="005F6B35">
                        <w:rPr>
                          <w:rFonts w:ascii="Meiryo UI" w:eastAsia="Meiryo UI" w:hAnsi="Meiryo UI"/>
                          <w:b/>
                        </w:rPr>
                        <w:t>アクセス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B6905AF" wp14:editId="370BF606">
                            <wp:extent cx="3238500" cy="2476500"/>
                            <wp:effectExtent l="19050" t="19050" r="19050" b="19050"/>
                            <wp:docPr id="20" name="図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図 1"/>
                                    <pic:cNvPicPr/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74" t="25995" r="39146" b="340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38500" cy="2476500"/>
                                    </a:xfrm>
                                    <a:prstGeom prst="rect">
                                      <a:avLst/>
                                    </a:prstGeom>
                                    <a:ln w="127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80E33" w:rsidRPr="005F6B35" w:rsidRDefault="00080E33" w:rsidP="00080E33">
                      <w:pPr>
                        <w:rPr>
                          <w:rFonts w:eastAsia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926CEF" wp14:editId="6469D6DA">
                <wp:simplePos x="0" y="0"/>
                <wp:positionH relativeFrom="column">
                  <wp:posOffset>-114300</wp:posOffset>
                </wp:positionH>
                <wp:positionV relativeFrom="paragraph">
                  <wp:posOffset>4761865</wp:posOffset>
                </wp:positionV>
                <wp:extent cx="6833922" cy="1077218"/>
                <wp:effectExtent l="0" t="0" r="0" b="0"/>
                <wp:wrapNone/>
                <wp:docPr id="15" name="Rectangle 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EE1928E7-32C9-40F8-B45B-69508A4E2A9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922" cy="1077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80E33" w:rsidRDefault="00080E33" w:rsidP="00080E3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ind w:firstLine="274"/>
                              <w:textAlignment w:val="baseline"/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〒221-0835　横浜市神奈川区鶴屋町2-24-2 かながわ県民センター内</w:t>
                            </w:r>
                          </w:p>
                          <w:p w:rsidR="00080E33" w:rsidRDefault="00080E33" w:rsidP="00080E3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ind w:firstLine="274"/>
                              <w:textAlignment w:val="baseline"/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（福）神奈川県社会福祉協議会</w:t>
                            </w:r>
                          </w:p>
                          <w:p w:rsidR="00080E33" w:rsidRDefault="00080E33" w:rsidP="00080E3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ind w:firstLine="274"/>
                              <w:textAlignment w:val="baseline"/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　　権利擁護推進部・かながわ成年後見推進センター</w:t>
                            </w:r>
                          </w:p>
                          <w:p w:rsidR="00080E33" w:rsidRDefault="00080E33" w:rsidP="00080E33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/>
                              <w:ind w:firstLine="274"/>
                              <w:textAlignment w:val="baseline"/>
                            </w:pPr>
                            <w:r>
                              <w:rPr>
                                <w:rFonts w:ascii="メイリオ" w:eastAsia="メイリオ" w:hAnsi="メイリオ" w:cstheme="minorBidi" w:hint="eastAsia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　　　☎０４５－３１２－５７８８　kouken@knsyk.jp</w:t>
                            </w: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926CEF" id="_x0000_s1028" style="position:absolute;margin-left:-9pt;margin-top:374.95pt;width:538.1pt;height:84.8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" filled="f" fillcolor="#e03177 [3204]" stroked="f" strokecolor="black [3213]">
                <v:shadow color="#e6e6e6 [3214]"/>
                <v:textbox style="mso-fit-shape-to-text:t">
                  <w:txbxContent>
                    <w:p w:rsidR="00080E33" w:rsidRDefault="00080E33" w:rsidP="00080E3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ind w:firstLine="274"/>
                        <w:textAlignment w:val="baseline"/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〒221-0835　横浜市神奈川区鶴屋町2-24-2 かながわ県民センター内</w:t>
                      </w:r>
                    </w:p>
                    <w:p w:rsidR="00080E33" w:rsidRDefault="00080E33" w:rsidP="00080E3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ind w:firstLine="274"/>
                        <w:textAlignment w:val="baseline"/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>（福）神奈川県社会福祉協議会</w:t>
                      </w:r>
                    </w:p>
                    <w:p w:rsidR="00080E33" w:rsidRDefault="00080E33" w:rsidP="00080E3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ind w:firstLine="274"/>
                        <w:textAlignment w:val="baseline"/>
                      </w:pPr>
                      <w:r>
                        <w:rPr>
                          <w:rFonts w:ascii="メイリオ" w:eastAsia="メイリオ" w:hAnsi="メイリオ" w:cs="メイリオ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　　　権利擁護推進部・かながわ成年後見推進センター</w:t>
                      </w:r>
                    </w:p>
                    <w:p w:rsidR="00080E33" w:rsidRDefault="00080E33" w:rsidP="00080E33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/>
                        <w:ind w:firstLine="274"/>
                        <w:textAlignment w:val="baseline"/>
                      </w:pPr>
                      <w:r>
                        <w:rPr>
                          <w:rFonts w:ascii="メイリオ" w:eastAsia="メイリオ" w:hAnsi="メイリオ" w:cstheme="minorBidi" w:hint="eastAsia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　　　☎０４５－３１２－５７８８　kouken@knsyk.jp</w:t>
                      </w:r>
                    </w:p>
                  </w:txbxContent>
                </v:textbox>
              </v:rect>
            </w:pict>
          </mc:Fallback>
        </mc:AlternateContent>
      </w:r>
    </w:p>
    <w:p w:rsidR="00C16739" w:rsidRDefault="00C16739" w:rsidP="00080E33">
      <w:pPr>
        <w:pStyle w:val="aa"/>
        <w:rPr>
          <w:rFonts w:ascii="Meiryo UI" w:eastAsia="Meiryo UI" w:hAnsi="Meiryo UI"/>
        </w:rPr>
      </w:pPr>
    </w:p>
    <w:sectPr w:rsidR="00C16739" w:rsidSect="00F65EBE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50E5" w:rsidRDefault="00A050E5" w:rsidP="00027870">
      <w:pPr>
        <w:spacing w:after="0" w:line="240" w:lineRule="auto"/>
      </w:pPr>
      <w:r>
        <w:separator/>
      </w:r>
    </w:p>
  </w:endnote>
  <w:endnote w:type="continuationSeparator" w:id="0">
    <w:p w:rsidR="00A050E5" w:rsidRDefault="00A050E5" w:rsidP="00027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50E5" w:rsidRDefault="00A050E5" w:rsidP="00027870">
      <w:pPr>
        <w:spacing w:after="0" w:line="240" w:lineRule="auto"/>
      </w:pPr>
      <w:r>
        <w:separator/>
      </w:r>
    </w:p>
  </w:footnote>
  <w:footnote w:type="continuationSeparator" w:id="0">
    <w:p w:rsidR="00A050E5" w:rsidRDefault="00A050E5" w:rsidP="000278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EA6"/>
    <w:rsid w:val="00027870"/>
    <w:rsid w:val="00080E33"/>
    <w:rsid w:val="000B19AD"/>
    <w:rsid w:val="000B34DA"/>
    <w:rsid w:val="0010323B"/>
    <w:rsid w:val="001907BA"/>
    <w:rsid w:val="0019208C"/>
    <w:rsid w:val="001C0F42"/>
    <w:rsid w:val="00242FCC"/>
    <w:rsid w:val="00245192"/>
    <w:rsid w:val="00246104"/>
    <w:rsid w:val="00270A42"/>
    <w:rsid w:val="002A14DB"/>
    <w:rsid w:val="002A70FA"/>
    <w:rsid w:val="002B35A5"/>
    <w:rsid w:val="00326B5D"/>
    <w:rsid w:val="00374BB6"/>
    <w:rsid w:val="003D2547"/>
    <w:rsid w:val="003D7EA6"/>
    <w:rsid w:val="00431A39"/>
    <w:rsid w:val="004829D9"/>
    <w:rsid w:val="0052318B"/>
    <w:rsid w:val="005407FF"/>
    <w:rsid w:val="005A1371"/>
    <w:rsid w:val="005F6B35"/>
    <w:rsid w:val="006012BE"/>
    <w:rsid w:val="00636845"/>
    <w:rsid w:val="006420C2"/>
    <w:rsid w:val="006A44A6"/>
    <w:rsid w:val="006E3A3E"/>
    <w:rsid w:val="007B3171"/>
    <w:rsid w:val="007C040D"/>
    <w:rsid w:val="00832E12"/>
    <w:rsid w:val="00841991"/>
    <w:rsid w:val="00841A4D"/>
    <w:rsid w:val="00843FE8"/>
    <w:rsid w:val="008447BD"/>
    <w:rsid w:val="0092182E"/>
    <w:rsid w:val="0094247D"/>
    <w:rsid w:val="00A050E5"/>
    <w:rsid w:val="00AB19F9"/>
    <w:rsid w:val="00AC7FB4"/>
    <w:rsid w:val="00AE0F55"/>
    <w:rsid w:val="00AF11BC"/>
    <w:rsid w:val="00B20553"/>
    <w:rsid w:val="00B24EFE"/>
    <w:rsid w:val="00B355AD"/>
    <w:rsid w:val="00B910CA"/>
    <w:rsid w:val="00B934DF"/>
    <w:rsid w:val="00BB77A2"/>
    <w:rsid w:val="00BC1594"/>
    <w:rsid w:val="00BD69C1"/>
    <w:rsid w:val="00C16739"/>
    <w:rsid w:val="00C4239D"/>
    <w:rsid w:val="00CF59AE"/>
    <w:rsid w:val="00D65647"/>
    <w:rsid w:val="00DC448A"/>
    <w:rsid w:val="00E04B1D"/>
    <w:rsid w:val="00E069C1"/>
    <w:rsid w:val="00E851F9"/>
    <w:rsid w:val="00EE1886"/>
    <w:rsid w:val="00F12758"/>
    <w:rsid w:val="00F534F4"/>
    <w:rsid w:val="00F610DC"/>
    <w:rsid w:val="00F65EBE"/>
    <w:rsid w:val="00F84BAC"/>
    <w:rsid w:val="00FA4333"/>
    <w:rsid w:val="00FA4904"/>
    <w:rsid w:val="00FE49F0"/>
    <w:rsid w:val="00FF4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docId w15:val="{1D236C85-4956-4204-9A1D-97804BF051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0"/>
    <w:link w:val="20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3">
    <w:name w:val="heading 3"/>
    <w:basedOn w:val="a"/>
    <w:next w:val="a"/>
    <w:link w:val="30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6"/>
    <w:link w:val="a7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a7">
    <w:name w:val="副題 (文字)"/>
    <w:basedOn w:val="a1"/>
    <w:link w:val="a5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a6">
    <w:name w:val="Title"/>
    <w:basedOn w:val="a"/>
    <w:next w:val="a"/>
    <w:link w:val="a8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a8">
    <w:name w:val="表題 (文字)"/>
    <w:basedOn w:val="a1"/>
    <w:link w:val="a6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10">
    <w:name w:val="見出し 1 (文字)"/>
    <w:basedOn w:val="a1"/>
    <w:link w:val="1"/>
    <w:uiPriority w:val="3"/>
    <w:rPr>
      <w:b/>
      <w:bCs/>
      <w:sz w:val="28"/>
      <w:szCs w:val="28"/>
    </w:rPr>
  </w:style>
  <w:style w:type="character" w:styleId="a9">
    <w:name w:val="Placeholder Text"/>
    <w:basedOn w:val="a1"/>
    <w:uiPriority w:val="99"/>
    <w:semiHidden/>
    <w:rPr>
      <w:color w:val="808080"/>
    </w:rPr>
  </w:style>
  <w:style w:type="paragraph" w:styleId="aa">
    <w:name w:val="No Spacing"/>
    <w:uiPriority w:val="19"/>
    <w:qFormat/>
    <w:pPr>
      <w:spacing w:after="0" w:line="240" w:lineRule="auto"/>
    </w:pPr>
  </w:style>
  <w:style w:type="character" w:customStyle="1" w:styleId="20">
    <w:name w:val="見出し 2 (文字)"/>
    <w:basedOn w:val="a1"/>
    <w:link w:val="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a0">
    <w:name w:val="行"/>
    <w:basedOn w:val="a"/>
    <w:next w:val="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30">
    <w:name w:val="見出し 3 (文字)"/>
    <w:basedOn w:val="a1"/>
    <w:link w:val="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ab">
    <w:name w:val="連絡先情報"/>
    <w:basedOn w:val="a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ac">
    <w:name w:val="Date"/>
    <w:basedOn w:val="a"/>
    <w:link w:val="ad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ad">
    <w:name w:val="日付 (文字)"/>
    <w:basedOn w:val="a1"/>
    <w:link w:val="ac"/>
    <w:uiPriority w:val="5"/>
    <w:rPr>
      <w:color w:val="FFFFFF" w:themeColor="background1"/>
    </w:rPr>
  </w:style>
  <w:style w:type="paragraph" w:styleId="ae">
    <w:name w:val="Balloon Text"/>
    <w:basedOn w:val="a"/>
    <w:link w:val="af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吹き出し (文字)"/>
    <w:basedOn w:val="a1"/>
    <w:link w:val="ae"/>
    <w:uiPriority w:val="99"/>
    <w:semiHidden/>
    <w:rPr>
      <w:rFonts w:ascii="Segoe UI" w:hAnsi="Segoe UI" w:cs="Segoe UI"/>
      <w:sz w:val="18"/>
      <w:szCs w:val="18"/>
    </w:rPr>
  </w:style>
  <w:style w:type="character" w:customStyle="1" w:styleId="40">
    <w:name w:val="見出し 4 (文字)"/>
    <w:basedOn w:val="a1"/>
    <w:link w:val="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Web">
    <w:name w:val="Normal (Web)"/>
    <w:basedOn w:val="a"/>
    <w:uiPriority w:val="99"/>
    <w:semiHidden/>
    <w:unhideWhenUsed/>
    <w:rsid w:val="00C16739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color w:val="auto"/>
    </w:rPr>
  </w:style>
  <w:style w:type="paragraph" w:styleId="af0">
    <w:name w:val="header"/>
    <w:basedOn w:val="a"/>
    <w:link w:val="af1"/>
    <w:uiPriority w:val="99"/>
    <w:unhideWhenUsed/>
    <w:rsid w:val="00027870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ヘッダー (文字)"/>
    <w:basedOn w:val="a1"/>
    <w:link w:val="af0"/>
    <w:uiPriority w:val="99"/>
    <w:rsid w:val="00027870"/>
  </w:style>
  <w:style w:type="paragraph" w:styleId="af2">
    <w:name w:val="footer"/>
    <w:basedOn w:val="a"/>
    <w:link w:val="af3"/>
    <w:uiPriority w:val="99"/>
    <w:unhideWhenUsed/>
    <w:rsid w:val="00027870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フッター (文字)"/>
    <w:basedOn w:val="a1"/>
    <w:link w:val="af2"/>
    <w:uiPriority w:val="99"/>
    <w:rsid w:val="00027870"/>
  </w:style>
  <w:style w:type="character" w:styleId="af4">
    <w:name w:val="Hyperlink"/>
    <w:basedOn w:val="a1"/>
    <w:uiPriority w:val="99"/>
    <w:unhideWhenUsed/>
    <w:rsid w:val="00841A4D"/>
    <w:rPr>
      <w:color w:val="24A5C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19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negisi\AppData\Roaming\Microsoft\Templates\&#23395;&#31680;&#12398;&#12452;&#12505;&#12531;&#12488;&#12398;&#12481;&#12521;&#12471;.dotx" TargetMode="External"/></Relationship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B32D4E77-6EF7-468A-A768-4B0FD2ED9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季節のイベントのチラシ.dotx</Template>
  <TotalTime>1</TotalTime>
  <Pages>1</Pages>
  <Words>37</Words>
  <Characters>215</Characters>
  <Application>Microsoft Office Word</Application>
  <DocSecurity>0</DocSecurity>
  <Lines>1</Lines>
  <Paragraphs>1</Paragraphs>
  <ScaleCrop>false</ScaleCrop>
  <Company/>
  <LinksUpToDate>false</LinksUpToDate>
  <CharactersWithSpaces>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ユーザー</cp:lastModifiedBy>
  <cp:revision>2</cp:revision>
  <dcterms:created xsi:type="dcterms:W3CDTF">2018-06-14T02:41:00Z</dcterms:created>
  <dcterms:modified xsi:type="dcterms:W3CDTF">2018-06-14T02:42:00Z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